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13173F" w:rsidRPr="00F22571" w14:paraId="7D839C14" w14:textId="77777777" w:rsidTr="00B60447">
        <w:tc>
          <w:tcPr>
            <w:tcW w:w="11186" w:type="dxa"/>
          </w:tcPr>
          <w:p w14:paraId="190C37C4" w14:textId="69C660E6" w:rsidR="00FA7A72" w:rsidRPr="007744EB" w:rsidRDefault="00924E64" w:rsidP="00FA7A72">
            <w:pPr>
              <w:pStyle w:val="Untertitel"/>
              <w:rPr>
                <w:sz w:val="72"/>
                <w:szCs w:val="72"/>
                <w:lang w:bidi="de-DE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59264" behindDoc="0" locked="0" layoutInCell="1" allowOverlap="1" wp14:anchorId="1B424F04" wp14:editId="60D4352F">
                  <wp:simplePos x="0" y="0"/>
                  <wp:positionH relativeFrom="column">
                    <wp:posOffset>5626100</wp:posOffset>
                  </wp:positionH>
                  <wp:positionV relativeFrom="page">
                    <wp:posOffset>-2679700</wp:posOffset>
                  </wp:positionV>
                  <wp:extent cx="1200150" cy="1116330"/>
                  <wp:effectExtent l="0" t="0" r="0" b="7620"/>
                  <wp:wrapNone/>
                  <wp:docPr id="1538426163" name="Grafik 1538426163" descr="Emblem 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blem 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486" b="93829" l="2125" r="89692">
                                        <a14:foregroundMark x1="21148" y1="44343" x2="21148" y2="44343"/>
                                        <a14:foregroundMark x1="26461" y1="90400" x2="26461" y2="90400"/>
                                        <a14:foregroundMark x1="39107" y1="91543" x2="39107" y2="91543"/>
                                        <a14:foregroundMark x1="53454" y1="93829" x2="53454" y2="93829"/>
                                        <a14:foregroundMark x1="36557" y1="8571" x2="36557" y2="8571"/>
                                        <a14:foregroundMark x1="32306" y1="5714" x2="32306" y2="5714"/>
                                        <a14:foregroundMark x1="87779" y1="43200" x2="87779" y2="43200"/>
                                        <a14:foregroundMark x1="5313" y1="40914" x2="5313" y2="40914"/>
                                        <a14:foregroundMark x1="2125" y1="41486" x2="2125" y2="414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A72" w:rsidRPr="007744EB">
              <w:rPr>
                <w:sz w:val="72"/>
                <w:szCs w:val="72"/>
                <w:lang w:bidi="de-DE"/>
              </w:rPr>
              <w:t>Du bist herzlich eingeladen</w:t>
            </w:r>
          </w:p>
          <w:p w14:paraId="2CB899EA" w14:textId="18BEC633" w:rsidR="0013173F" w:rsidRPr="007744EB" w:rsidRDefault="00FA7A72" w:rsidP="00FA7A72">
            <w:pPr>
              <w:pStyle w:val="Untertitel"/>
              <w:rPr>
                <w:sz w:val="72"/>
                <w:szCs w:val="72"/>
                <w:lang w:bidi="de-DE"/>
              </w:rPr>
            </w:pPr>
            <w:r w:rsidRPr="007744EB">
              <w:rPr>
                <w:sz w:val="72"/>
                <w:szCs w:val="72"/>
                <w:lang w:bidi="de-DE"/>
              </w:rPr>
              <w:t xml:space="preserve">   </w:t>
            </w:r>
            <w:r w:rsidR="00B65C9A" w:rsidRPr="007744EB">
              <w:rPr>
                <w:sz w:val="72"/>
                <w:szCs w:val="72"/>
                <w:lang w:bidi="de-DE"/>
              </w:rPr>
              <w:t>z</w:t>
            </w:r>
            <w:r w:rsidRPr="007744EB">
              <w:rPr>
                <w:sz w:val="72"/>
                <w:szCs w:val="72"/>
                <w:lang w:bidi="de-DE"/>
              </w:rPr>
              <w:t>um</w:t>
            </w:r>
          </w:p>
          <w:p w14:paraId="7BC9886C" w14:textId="0E265075" w:rsidR="00B65C9A" w:rsidRPr="00B65C9A" w:rsidRDefault="00B65C9A" w:rsidP="00B65C9A">
            <w:pPr>
              <w:jc w:val="both"/>
              <w:rPr>
                <w:lang w:bidi="de-DE"/>
              </w:rPr>
            </w:pPr>
          </w:p>
        </w:tc>
      </w:tr>
      <w:tr w:rsidR="00FA7A72" w14:paraId="6A94A8FA" w14:textId="77777777" w:rsidTr="00FA7A72">
        <w:trPr>
          <w:trHeight w:val="2448"/>
        </w:trPr>
        <w:tc>
          <w:tcPr>
            <w:tcW w:w="11186" w:type="dxa"/>
          </w:tcPr>
          <w:p w14:paraId="5B3072B8" w14:textId="77777777" w:rsidR="00D67826" w:rsidRDefault="00FA7A72" w:rsidP="00FA7A72">
            <w:pPr>
              <w:pStyle w:val="Titel"/>
              <w:rPr>
                <w:sz w:val="72"/>
                <w:szCs w:val="72"/>
              </w:rPr>
            </w:pPr>
            <w:r w:rsidRPr="00F22571">
              <w:rPr>
                <w:sz w:val="72"/>
                <w:szCs w:val="72"/>
              </w:rPr>
              <w:t>Winteranlass</w:t>
            </w:r>
          </w:p>
          <w:p w14:paraId="343ACCCF" w14:textId="1417A5E9" w:rsidR="00FA7A72" w:rsidRDefault="00D67826" w:rsidP="00FA7A72">
            <w:pPr>
              <w:pStyle w:val="Titel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Der FG Romanshorn</w:t>
            </w:r>
            <w:r w:rsidR="00FA7A72" w:rsidRPr="00F22571">
              <w:rPr>
                <w:sz w:val="72"/>
                <w:szCs w:val="72"/>
              </w:rPr>
              <w:t xml:space="preserve"> </w:t>
            </w:r>
          </w:p>
          <w:p w14:paraId="3C40E853" w14:textId="59B30056" w:rsidR="00FA7A72" w:rsidRDefault="00FA7A72" w:rsidP="00FA7A72">
            <w:pPr>
              <w:pStyle w:val="Titel"/>
              <w:rPr>
                <w:sz w:val="72"/>
                <w:szCs w:val="72"/>
              </w:rPr>
            </w:pPr>
            <w:r w:rsidRPr="00F22571">
              <w:rPr>
                <w:sz w:val="72"/>
                <w:szCs w:val="72"/>
              </w:rPr>
              <w:t>zum Thema Geschmacks- und Tastsinn</w:t>
            </w:r>
            <w:r w:rsidR="00F22571">
              <w:rPr>
                <w:sz w:val="72"/>
                <w:szCs w:val="72"/>
              </w:rPr>
              <w:t xml:space="preserve"> </w:t>
            </w:r>
          </w:p>
          <w:p w14:paraId="3AFA7597" w14:textId="48092F81" w:rsidR="00692633" w:rsidRPr="007744EB" w:rsidRDefault="0032565A" w:rsidP="00692633">
            <w:pPr>
              <w:rPr>
                <w:color w:val="0D4474" w:themeColor="accent1" w:themeShade="80"/>
                <w:sz w:val="52"/>
                <w:szCs w:val="52"/>
              </w:rPr>
            </w:pPr>
            <w:r>
              <w:rPr>
                <w:color w:val="0D4474" w:themeColor="accent1" w:themeShade="80"/>
                <w:sz w:val="52"/>
                <w:szCs w:val="52"/>
              </w:rPr>
              <w:t xml:space="preserve">Am </w:t>
            </w:r>
            <w:r w:rsidR="007744EB" w:rsidRPr="007744EB">
              <w:rPr>
                <w:color w:val="0D4474" w:themeColor="accent1" w:themeShade="80"/>
                <w:sz w:val="52"/>
                <w:szCs w:val="52"/>
              </w:rPr>
              <w:t>Mittwoch</w:t>
            </w:r>
            <w:r w:rsidR="00924E64">
              <w:rPr>
                <w:color w:val="0D4474" w:themeColor="accent1" w:themeShade="80"/>
                <w:sz w:val="52"/>
                <w:szCs w:val="52"/>
              </w:rPr>
              <w:t>,</w:t>
            </w:r>
            <w:r w:rsidR="00692633" w:rsidRPr="007744EB">
              <w:rPr>
                <w:color w:val="0D4474" w:themeColor="accent1" w:themeShade="80"/>
                <w:sz w:val="52"/>
                <w:szCs w:val="52"/>
              </w:rPr>
              <w:t xml:space="preserve"> 6. Dezember 2023 17.30 -</w:t>
            </w:r>
            <w:r w:rsidR="004F79D4" w:rsidRPr="007744EB">
              <w:rPr>
                <w:color w:val="0D4474" w:themeColor="accent1" w:themeShade="80"/>
                <w:sz w:val="52"/>
                <w:szCs w:val="52"/>
              </w:rPr>
              <w:t>19.30 Uhr</w:t>
            </w:r>
          </w:p>
          <w:p w14:paraId="3D07AD6B" w14:textId="45890F99" w:rsidR="00B65C9A" w:rsidRPr="00F21A1E" w:rsidRDefault="00F21A1E" w:rsidP="00B65C9A">
            <w:r w:rsidRPr="00F21A1E">
              <w:rPr>
                <w:color w:val="0D4474" w:themeColor="accent1" w:themeShade="80"/>
                <w:sz w:val="52"/>
                <w:szCs w:val="52"/>
              </w:rPr>
              <w:t>vor und im Kath</w:t>
            </w:r>
            <w:r w:rsidR="008D69AE">
              <w:rPr>
                <w:color w:val="0D4474" w:themeColor="accent1" w:themeShade="80"/>
                <w:sz w:val="52"/>
                <w:szCs w:val="52"/>
              </w:rPr>
              <w:t xml:space="preserve">olischen </w:t>
            </w:r>
            <w:r w:rsidRPr="00F21A1E">
              <w:rPr>
                <w:color w:val="0D4474" w:themeColor="accent1" w:themeShade="80"/>
                <w:sz w:val="52"/>
                <w:szCs w:val="52"/>
              </w:rPr>
              <w:t>Pfarreisaal</w:t>
            </w:r>
          </w:p>
        </w:tc>
      </w:tr>
      <w:tr w:rsidR="00FA7A72" w14:paraId="3D37E41B" w14:textId="77777777" w:rsidTr="00B60447">
        <w:tc>
          <w:tcPr>
            <w:tcW w:w="11186" w:type="dxa"/>
          </w:tcPr>
          <w:p w14:paraId="6423671E" w14:textId="6C97FB08" w:rsidR="00FA7A72" w:rsidRDefault="00FA7A72" w:rsidP="00FA7A72">
            <w:pPr>
              <w:pStyle w:val="KeinLeerraum"/>
              <w:spacing w:line="216" w:lineRule="auto"/>
            </w:pPr>
            <w:r w:rsidRPr="00B93E4B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67483277" wp14:editId="57C4EAC0">
                      <wp:extent cx="6691630" cy="71755"/>
                      <wp:effectExtent l="0" t="0" r="0" b="4445"/>
                      <wp:docPr id="10" name="Rechteck 10" descr="Liniengraf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38AD7C" id="Rechteck 10" o:spid="_x0000_s1026" alt="Liniengrafik 1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FA7A72" w14:paraId="63F57608" w14:textId="77777777" w:rsidTr="00B60447">
        <w:tc>
          <w:tcPr>
            <w:tcW w:w="11186" w:type="dxa"/>
          </w:tcPr>
          <w:p w14:paraId="7DAAE56F" w14:textId="26D9D892" w:rsidR="00FA7A72" w:rsidRDefault="008F3EE3" w:rsidP="00FA7A72">
            <w:pPr>
              <w:pStyle w:val="berschrift3"/>
            </w:pPr>
            <w:r>
              <w:t xml:space="preserve">Tastsinn: </w:t>
            </w:r>
            <w:r w:rsidR="001258B6" w:rsidRPr="00CC10C1">
              <w:rPr>
                <w:lang w:bidi="de-DE"/>
              </w:rPr>
              <w:t>•</w:t>
            </w:r>
            <w:r>
              <w:t>Wie gut ist dein Tastsinn?</w:t>
            </w:r>
          </w:p>
          <w:p w14:paraId="46174546" w14:textId="001EBA21" w:rsidR="00E06221" w:rsidRPr="00CC10C1" w:rsidRDefault="00E06221" w:rsidP="00E06221">
            <w:pPr>
              <w:rPr>
                <w:rFonts w:asciiTheme="majorHAnsi" w:hAnsiTheme="majorHAnsi"/>
                <w:color w:val="FFFFFF" w:themeColor="background1"/>
                <w:sz w:val="50"/>
                <w:szCs w:val="50"/>
              </w:rPr>
            </w:pPr>
            <w:r w:rsidRPr="00CC10C1">
              <w:rPr>
                <w:rFonts w:asciiTheme="majorHAnsi" w:hAnsiTheme="majorHAnsi"/>
                <w:color w:val="FFFFFF" w:themeColor="background1"/>
                <w:sz w:val="50"/>
                <w:szCs w:val="50"/>
              </w:rPr>
              <w:t>Geschmacksinn:</w:t>
            </w:r>
            <w:r w:rsidR="00DE1DAB" w:rsidRPr="00CC10C1">
              <w:rPr>
                <w:rFonts w:asciiTheme="majorHAnsi" w:hAnsiTheme="majorHAnsi"/>
                <w:color w:val="FFFFFF" w:themeColor="background1"/>
                <w:sz w:val="50"/>
                <w:szCs w:val="50"/>
              </w:rPr>
              <w:t xml:space="preserve"> </w:t>
            </w:r>
            <w:r w:rsidR="00CC10C1" w:rsidRPr="00CC10C1">
              <w:rPr>
                <w:rFonts w:asciiTheme="majorHAnsi" w:hAnsiTheme="majorHAnsi"/>
                <w:color w:val="FFFFFF" w:themeColor="background1"/>
                <w:sz w:val="50"/>
                <w:szCs w:val="50"/>
                <w:lang w:bidi="de-DE"/>
              </w:rPr>
              <w:t>•</w:t>
            </w:r>
            <w:r w:rsidR="0046755C">
              <w:rPr>
                <w:rFonts w:asciiTheme="majorHAnsi" w:hAnsiTheme="majorHAnsi"/>
                <w:color w:val="FFFFFF" w:themeColor="background1"/>
                <w:sz w:val="50"/>
                <w:szCs w:val="50"/>
                <w:lang w:bidi="de-DE"/>
              </w:rPr>
              <w:t>Lass dich überraschen</w:t>
            </w:r>
          </w:p>
          <w:p w14:paraId="2436C377" w14:textId="6C2B327C" w:rsidR="008F3EE3" w:rsidRPr="008F3EE3" w:rsidRDefault="008F3EE3" w:rsidP="008F3EE3"/>
        </w:tc>
      </w:tr>
      <w:tr w:rsidR="00FA7A72" w14:paraId="48279668" w14:textId="77777777" w:rsidTr="00B60447">
        <w:tc>
          <w:tcPr>
            <w:tcW w:w="11186" w:type="dxa"/>
          </w:tcPr>
          <w:p w14:paraId="5ABE0DE3" w14:textId="1C55FB30" w:rsidR="00FA7A72" w:rsidRDefault="00FA7A72" w:rsidP="00FA7A72">
            <w:pPr>
              <w:pStyle w:val="KeinLeerraum"/>
              <w:spacing w:line="216" w:lineRule="auto"/>
            </w:pPr>
            <w:r w:rsidRPr="00B93E4B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386EBAB1" wp14:editId="0AFCE435">
                      <wp:extent cx="6691630" cy="71755"/>
                      <wp:effectExtent l="0" t="0" r="0" b="4445"/>
                      <wp:docPr id="11" name="Rechteck 11" descr="Liniengraf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183E40" id="Rechteck 11" o:spid="_x0000_s1026" alt="Liniengrafik 2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B60447" w:rsidRPr="00F22571" w14:paraId="07BD1EF4" w14:textId="77777777" w:rsidTr="00B60447">
        <w:tc>
          <w:tcPr>
            <w:tcW w:w="11186" w:type="dxa"/>
          </w:tcPr>
          <w:p w14:paraId="62DE5DB0" w14:textId="19E6A8AA" w:rsidR="00B60447" w:rsidRPr="00F22571" w:rsidRDefault="00B60447" w:rsidP="00B60447">
            <w:pPr>
              <w:pStyle w:val="Veranstaltungsdetails"/>
              <w:rPr>
                <w:sz w:val="28"/>
                <w:szCs w:val="28"/>
              </w:rPr>
            </w:pPr>
            <w:r w:rsidRPr="00F22571">
              <w:rPr>
                <w:sz w:val="28"/>
                <w:szCs w:val="28"/>
                <w:lang w:bidi="de-DE"/>
              </w:rPr>
              <w:t>• Fragen</w:t>
            </w:r>
            <w:r w:rsidR="00036A07" w:rsidRPr="00F22571">
              <w:rPr>
                <w:sz w:val="28"/>
                <w:szCs w:val="28"/>
                <w:lang w:bidi="de-DE"/>
              </w:rPr>
              <w:t>?</w:t>
            </w:r>
            <w:r w:rsidR="00F22571" w:rsidRPr="00F22571">
              <w:rPr>
                <w:sz w:val="28"/>
                <w:szCs w:val="28"/>
                <w:lang w:bidi="de-DE"/>
              </w:rPr>
              <w:t xml:space="preserve"> S</w:t>
            </w:r>
            <w:r w:rsidR="00B571D1" w:rsidRPr="00F22571">
              <w:rPr>
                <w:sz w:val="28"/>
                <w:szCs w:val="28"/>
                <w:lang w:bidi="de-DE"/>
              </w:rPr>
              <w:t xml:space="preserve">ehr gerne unter: </w:t>
            </w:r>
            <w:r w:rsidRPr="00F22571">
              <w:rPr>
                <w:sz w:val="28"/>
                <w:szCs w:val="28"/>
                <w:lang w:bidi="de-DE"/>
              </w:rPr>
              <w:t xml:space="preserve">FG Romanshorn </w:t>
            </w:r>
            <w:r w:rsidR="00F22571" w:rsidRPr="00F22571">
              <w:rPr>
                <w:sz w:val="28"/>
                <w:szCs w:val="28"/>
                <w:lang w:bidi="de-DE"/>
              </w:rPr>
              <w:t>•</w:t>
            </w:r>
            <w:r w:rsidRPr="00F22571">
              <w:rPr>
                <w:sz w:val="28"/>
                <w:szCs w:val="28"/>
                <w:lang w:bidi="de-DE"/>
              </w:rPr>
              <w:t xml:space="preserve">Susanne Lehner • Tel.: 079 375 71 35 </w:t>
            </w:r>
          </w:p>
        </w:tc>
      </w:tr>
      <w:tr w:rsidR="00B60447" w14:paraId="612D2D02" w14:textId="77777777" w:rsidTr="00B60447">
        <w:tc>
          <w:tcPr>
            <w:tcW w:w="11186" w:type="dxa"/>
          </w:tcPr>
          <w:p w14:paraId="7D592D56" w14:textId="6DBCBAD9" w:rsidR="00B60447" w:rsidRPr="00F22571" w:rsidRDefault="00B60447" w:rsidP="00B60447">
            <w:pPr>
              <w:pStyle w:val="Veranstaltungsdetails"/>
              <w:rPr>
                <w:sz w:val="28"/>
                <w:szCs w:val="28"/>
              </w:rPr>
            </w:pPr>
            <w:r w:rsidRPr="00F22571">
              <w:rPr>
                <w:sz w:val="28"/>
                <w:szCs w:val="28"/>
                <w:lang w:bidi="de-DE"/>
              </w:rPr>
              <w:t>• E-Mail: susanne.lehner@fgromanshorn.ch</w:t>
            </w:r>
          </w:p>
        </w:tc>
      </w:tr>
    </w:tbl>
    <w:p w14:paraId="5873A32F" w14:textId="3C172403" w:rsidR="00F32957" w:rsidRPr="00B93E4B" w:rsidRDefault="00F32957" w:rsidP="00DD41DD"/>
    <w:sectPr w:rsidR="00F32957" w:rsidRPr="00B93E4B" w:rsidSect="001038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4896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D5004" w14:textId="77777777" w:rsidR="000023B3" w:rsidRDefault="000023B3" w:rsidP="00321668">
      <w:pPr>
        <w:spacing w:before="0" w:after="0" w:line="240" w:lineRule="auto"/>
      </w:pPr>
      <w:r>
        <w:separator/>
      </w:r>
    </w:p>
  </w:endnote>
  <w:endnote w:type="continuationSeparator" w:id="0">
    <w:p w14:paraId="328A18EE" w14:textId="77777777" w:rsidR="000023B3" w:rsidRDefault="000023B3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895B4" w14:textId="77777777" w:rsidR="00C22002" w:rsidRDefault="00C2200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89AEE" w14:textId="77777777" w:rsidR="00C22002" w:rsidRDefault="00C2200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A159E" w14:textId="77777777" w:rsidR="00C22002" w:rsidRDefault="00C220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A2088" w14:textId="77777777" w:rsidR="000023B3" w:rsidRDefault="000023B3" w:rsidP="00321668">
      <w:pPr>
        <w:spacing w:before="0" w:after="0" w:line="240" w:lineRule="auto"/>
      </w:pPr>
      <w:r>
        <w:separator/>
      </w:r>
    </w:p>
  </w:footnote>
  <w:footnote w:type="continuationSeparator" w:id="0">
    <w:p w14:paraId="1F1DD7B6" w14:textId="77777777" w:rsidR="000023B3" w:rsidRDefault="000023B3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A9FE" w14:textId="77777777" w:rsidR="00C22002" w:rsidRDefault="00C2200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BE5A4" w14:textId="77777777" w:rsidR="002E0616" w:rsidRDefault="002E0616">
    <w:pPr>
      <w:pStyle w:val="Kopfzeile"/>
    </w:pP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EAD44A" wp14:editId="4DDF07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hteck 1" descr="Schneeflocken und fallender Schnee als Hintergrundbil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252F17" w14:textId="77777777" w:rsidR="002E0616" w:rsidRDefault="002E0616" w:rsidP="002E0616">
                          <w:r>
                            <w:rPr>
                              <w:lang w:bidi="de-DE"/>
                            </w:rP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AEAD44A" id="Rechteck 1" o:spid="_x0000_s1026" alt="Schneeflocken und fallender Schnee als Hintergrundbilder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AcCvwIAAAA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" stroked="f" strokeweight="1pt">
              <v:fill r:id="rId2" o:title="Schneeflocken und fallender Schnee als Hintergrundbilder" recolor="t" rotate="t" type="frame"/>
              <v:textbox>
                <w:txbxContent>
                  <w:p w14:paraId="00252F17" w14:textId="77777777" w:rsidR="002E0616" w:rsidRDefault="002E0616" w:rsidP="002E0616">
                    <w:r>
                      <w:rPr>
                        <w:lang w:bidi="de-DE"/>
                      </w:rP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9A76E" w14:textId="77777777" w:rsidR="00C22002" w:rsidRDefault="00C2200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72"/>
    <w:rsid w:val="000023B3"/>
    <w:rsid w:val="00036A07"/>
    <w:rsid w:val="00054C50"/>
    <w:rsid w:val="000A343A"/>
    <w:rsid w:val="000D3FC9"/>
    <w:rsid w:val="000E2B07"/>
    <w:rsid w:val="000F4F51"/>
    <w:rsid w:val="001038DB"/>
    <w:rsid w:val="001258B6"/>
    <w:rsid w:val="0013173F"/>
    <w:rsid w:val="001575AB"/>
    <w:rsid w:val="00184D5B"/>
    <w:rsid w:val="00197E62"/>
    <w:rsid w:val="001C0C39"/>
    <w:rsid w:val="001F7CCB"/>
    <w:rsid w:val="00223C60"/>
    <w:rsid w:val="00223F73"/>
    <w:rsid w:val="00237E6B"/>
    <w:rsid w:val="002534DA"/>
    <w:rsid w:val="00257671"/>
    <w:rsid w:val="002775E8"/>
    <w:rsid w:val="002A4484"/>
    <w:rsid w:val="002A5E65"/>
    <w:rsid w:val="002B1816"/>
    <w:rsid w:val="002B1D82"/>
    <w:rsid w:val="002D5662"/>
    <w:rsid w:val="002E0616"/>
    <w:rsid w:val="003121DE"/>
    <w:rsid w:val="00314C76"/>
    <w:rsid w:val="00321668"/>
    <w:rsid w:val="0032565A"/>
    <w:rsid w:val="00397A5D"/>
    <w:rsid w:val="003B791F"/>
    <w:rsid w:val="003E4656"/>
    <w:rsid w:val="00423168"/>
    <w:rsid w:val="00437F49"/>
    <w:rsid w:val="004625FE"/>
    <w:rsid w:val="00463D15"/>
    <w:rsid w:val="00466432"/>
    <w:rsid w:val="0046755C"/>
    <w:rsid w:val="004B3368"/>
    <w:rsid w:val="004F79D4"/>
    <w:rsid w:val="00506E14"/>
    <w:rsid w:val="00520617"/>
    <w:rsid w:val="005374C7"/>
    <w:rsid w:val="00563EFE"/>
    <w:rsid w:val="0056624B"/>
    <w:rsid w:val="005A4735"/>
    <w:rsid w:val="005D3ABE"/>
    <w:rsid w:val="005D53A4"/>
    <w:rsid w:val="00621B30"/>
    <w:rsid w:val="00625516"/>
    <w:rsid w:val="0063327F"/>
    <w:rsid w:val="006568DE"/>
    <w:rsid w:val="006904D5"/>
    <w:rsid w:val="00692633"/>
    <w:rsid w:val="00693E31"/>
    <w:rsid w:val="006B1AD0"/>
    <w:rsid w:val="006D7300"/>
    <w:rsid w:val="00704790"/>
    <w:rsid w:val="00705717"/>
    <w:rsid w:val="00712569"/>
    <w:rsid w:val="007253C8"/>
    <w:rsid w:val="00744A25"/>
    <w:rsid w:val="007469CA"/>
    <w:rsid w:val="00761FB9"/>
    <w:rsid w:val="007744EB"/>
    <w:rsid w:val="007C5842"/>
    <w:rsid w:val="007F58E4"/>
    <w:rsid w:val="00851DA9"/>
    <w:rsid w:val="00876B5A"/>
    <w:rsid w:val="008903C0"/>
    <w:rsid w:val="008C37C6"/>
    <w:rsid w:val="008D69AE"/>
    <w:rsid w:val="008E55EB"/>
    <w:rsid w:val="008F1C03"/>
    <w:rsid w:val="008F3EE3"/>
    <w:rsid w:val="008F59A2"/>
    <w:rsid w:val="00910BE5"/>
    <w:rsid w:val="00914A3D"/>
    <w:rsid w:val="00924E64"/>
    <w:rsid w:val="009E1BF8"/>
    <w:rsid w:val="009F715A"/>
    <w:rsid w:val="00A24E48"/>
    <w:rsid w:val="00A25584"/>
    <w:rsid w:val="00A332E4"/>
    <w:rsid w:val="00A55ECC"/>
    <w:rsid w:val="00A65A48"/>
    <w:rsid w:val="00A711FF"/>
    <w:rsid w:val="00A731F0"/>
    <w:rsid w:val="00A844D7"/>
    <w:rsid w:val="00B538D7"/>
    <w:rsid w:val="00B571D1"/>
    <w:rsid w:val="00B60447"/>
    <w:rsid w:val="00B635AF"/>
    <w:rsid w:val="00B65C9A"/>
    <w:rsid w:val="00B71437"/>
    <w:rsid w:val="00B92141"/>
    <w:rsid w:val="00B93E4B"/>
    <w:rsid w:val="00BA2B59"/>
    <w:rsid w:val="00BC4A90"/>
    <w:rsid w:val="00C22002"/>
    <w:rsid w:val="00C56D94"/>
    <w:rsid w:val="00C87202"/>
    <w:rsid w:val="00C947CD"/>
    <w:rsid w:val="00CA3EB3"/>
    <w:rsid w:val="00CA60CA"/>
    <w:rsid w:val="00CC10C1"/>
    <w:rsid w:val="00CE0842"/>
    <w:rsid w:val="00D67826"/>
    <w:rsid w:val="00D71815"/>
    <w:rsid w:val="00D83E6D"/>
    <w:rsid w:val="00DA1E47"/>
    <w:rsid w:val="00DC79CF"/>
    <w:rsid w:val="00DD41DD"/>
    <w:rsid w:val="00DD5863"/>
    <w:rsid w:val="00DE1DAB"/>
    <w:rsid w:val="00DF2508"/>
    <w:rsid w:val="00E06221"/>
    <w:rsid w:val="00E27C76"/>
    <w:rsid w:val="00E303D5"/>
    <w:rsid w:val="00E31B10"/>
    <w:rsid w:val="00E57BC2"/>
    <w:rsid w:val="00E656E4"/>
    <w:rsid w:val="00E6635D"/>
    <w:rsid w:val="00E81FF0"/>
    <w:rsid w:val="00EB1F2F"/>
    <w:rsid w:val="00F060C1"/>
    <w:rsid w:val="00F21A1E"/>
    <w:rsid w:val="00F22571"/>
    <w:rsid w:val="00F32957"/>
    <w:rsid w:val="00F406A0"/>
    <w:rsid w:val="00F506C2"/>
    <w:rsid w:val="00F74C2E"/>
    <w:rsid w:val="00FA7A72"/>
    <w:rsid w:val="00FC2296"/>
    <w:rsid w:val="00FE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4E84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1BF8"/>
    <w:pPr>
      <w:spacing w:before="60" w:after="100" w:line="264" w:lineRule="auto"/>
      <w:jc w:val="center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berschrift2">
    <w:name w:val="heading 2"/>
    <w:basedOn w:val="berschrift3"/>
    <w:next w:val="Standard"/>
    <w:link w:val="berschrift2Zchn"/>
    <w:uiPriority w:val="9"/>
    <w:unhideWhenUsed/>
    <w:qFormat/>
    <w:rsid w:val="003B791F"/>
    <w:pPr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79CF"/>
    <w:rPr>
      <w:color w:val="808080"/>
    </w:rPr>
  </w:style>
  <w:style w:type="paragraph" w:styleId="Untertitel">
    <w:name w:val="Subtitle"/>
    <w:basedOn w:val="berschrift5"/>
    <w:next w:val="Standard"/>
    <w:link w:val="UntertitelZchn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el">
    <w:name w:val="Title"/>
    <w:basedOn w:val="Standard"/>
    <w:next w:val="Standard"/>
    <w:link w:val="TitelZchn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KeinLeerraum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ellenraster">
    <w:name w:val="Table Grid"/>
    <w:basedOn w:val="NormaleTabelle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1BF8"/>
  </w:style>
  <w:style w:type="paragraph" w:styleId="Fuzeile">
    <w:name w:val="footer"/>
    <w:basedOn w:val="Standard"/>
    <w:link w:val="FuzeileZchn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E1BF8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Fett">
    <w:name w:val="Strong"/>
    <w:basedOn w:val="Absatz-Standardschriftart"/>
    <w:uiPriority w:val="22"/>
    <w:semiHidden/>
    <w:rsid w:val="00DD5863"/>
    <w:rPr>
      <w:b/>
      <w:bCs/>
    </w:rPr>
  </w:style>
  <w:style w:type="character" w:styleId="Buchtitel">
    <w:name w:val="Book Title"/>
    <w:basedOn w:val="Absatz-Standardschriftart"/>
    <w:uiPriority w:val="33"/>
    <w:semiHidden/>
    <w:rsid w:val="00DD5863"/>
    <w:rPr>
      <w:b/>
      <w:bCs/>
      <w:i/>
      <w:iCs/>
      <w:spacing w:val="5"/>
    </w:rPr>
  </w:style>
  <w:style w:type="character" w:styleId="IntensiveHervorhebung">
    <w:name w:val="Intense Emphasis"/>
    <w:basedOn w:val="Absatz-Standardschriftart"/>
    <w:uiPriority w:val="21"/>
    <w:semiHidden/>
    <w:rsid w:val="00DD5863"/>
    <w:rPr>
      <w:i/>
      <w:iCs/>
      <w:color w:val="1E88E5" w:themeColor="accent1"/>
    </w:rPr>
  </w:style>
  <w:style w:type="paragraph" w:customStyle="1" w:styleId="Ort">
    <w:name w:val="Ort"/>
    <w:basedOn w:val="Standard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Veranstaltungsdetails">
    <w:name w:val="Veranstaltungsdetails"/>
    <w:basedOn w:val="Standard"/>
    <w:qFormat/>
    <w:rsid w:val="009E1BF8"/>
    <w:rPr>
      <w:rFonts w:asciiTheme="majorHAnsi" w:hAnsiTheme="majorHAns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densee\AppData\Roaming\Microsoft\Templates\Veranstaltungshandzettel%20Schneeflocken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B34AA1-1535-4378-AF51-7CFE70C653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96C-DEAF-41A7-A51C-95FD4FCA2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5AFA51-1FF2-4E11-8801-0709D05FB7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62140F-117F-41EB-A9D0-414FA7FDDC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Veranstaltungshandzettel Schneeflocken</Template>
  <TotalTime>0</TotalTime>
  <Pages>1</Pages>
  <Words>54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2023-10-23T14:56:00Z</dcterms:created>
  <dcterms:modified xsi:type="dcterms:W3CDTF">2023-10-25T13:07:00Z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